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D7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18258F2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09B1DC6" w14:textId="77777777" w:rsidR="00CD36CF" w:rsidRDefault="00D3380F" w:rsidP="00CC1F3B">
      <w:pPr>
        <w:pStyle w:val="TitlePageBillPrefix"/>
      </w:pPr>
      <w:sdt>
        <w:sdtPr>
          <w:tag w:val="IntroDate"/>
          <w:id w:val="-1236936958"/>
          <w:placeholder>
            <w:docPart w:val="9CCCAE53DF42440D89D43419AF24C129"/>
          </w:placeholder>
          <w:text/>
        </w:sdtPr>
        <w:sdtEndPr/>
        <w:sdtContent>
          <w:r w:rsidR="00AE48A0">
            <w:t>Introduced</w:t>
          </w:r>
        </w:sdtContent>
      </w:sdt>
    </w:p>
    <w:p w14:paraId="29D1F0F3" w14:textId="7ED59455" w:rsidR="00CD36CF" w:rsidRDefault="00D3380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612B5B3A86846D0BCCCBC577E510FA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E3530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C71265321F04923990DF152552ECB0D"/>
          </w:placeholder>
          <w:text/>
        </w:sdtPr>
        <w:sdtEndPr/>
        <w:sdtContent>
          <w:r>
            <w:t>4292</w:t>
          </w:r>
        </w:sdtContent>
      </w:sdt>
    </w:p>
    <w:p w14:paraId="761560B5" w14:textId="2667698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760F66C7C244DFEABD1F2AF39C7B0B9"/>
          </w:placeholder>
          <w:text w:multiLine="1"/>
        </w:sdtPr>
        <w:sdtEndPr/>
        <w:sdtContent>
          <w:r w:rsidR="009E3530">
            <w:t>Delegate D. Smith</w:t>
          </w:r>
        </w:sdtContent>
      </w:sdt>
    </w:p>
    <w:p w14:paraId="2D2BF611" w14:textId="74674011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B07A483C655427FA3660EC8FD2BB745"/>
          </w:placeholder>
          <w:text w:multiLine="1"/>
        </w:sdtPr>
        <w:sdtEndPr/>
        <w:sdtContent>
          <w:r w:rsidR="00D3380F">
            <w:t>Introduced January 14, 2026; referred to the Committee on Government Organization then the Judiciary</w:t>
          </w:r>
        </w:sdtContent>
      </w:sdt>
      <w:r>
        <w:t>]</w:t>
      </w:r>
    </w:p>
    <w:p w14:paraId="0A8BBCD3" w14:textId="59CBFB69" w:rsidR="00303684" w:rsidRDefault="0000526A" w:rsidP="00CC1F3B">
      <w:pPr>
        <w:pStyle w:val="TitleSection"/>
      </w:pPr>
      <w:r>
        <w:lastRenderedPageBreak/>
        <w:t>A BILL</w:t>
      </w:r>
      <w:r w:rsidR="00E93C86">
        <w:t xml:space="preserve"> </w:t>
      </w:r>
      <w:r w:rsidR="00E93C86" w:rsidRPr="00E93C86">
        <w:t>to amend and reenact §64-9-1 of the Code of West Virginia, 1931, as amended, relating to authorizing the Board of Medicine to promulgate a legislative rule relating to licensure, practice requirements, disciplinary and complaint procedures, and continuing education for physician assistants.</w:t>
      </w:r>
    </w:p>
    <w:p w14:paraId="2DD7AB8B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5DCB283" w14:textId="77777777" w:rsidR="003C6034" w:rsidRDefault="003C6034" w:rsidP="00CC1F3B">
      <w:pPr>
        <w:pStyle w:val="EnactingClause"/>
        <w:sectPr w:rsidR="003C6034" w:rsidSect="000765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CA7F14E" w14:textId="77777777" w:rsidR="00E93C86" w:rsidRDefault="00E93C86" w:rsidP="00E93C86">
      <w:pPr>
        <w:pStyle w:val="ArticleHeading"/>
      </w:pPr>
      <w:r>
        <w:t>ARTICLE 9. Authorization for miscellaneous boards and agencies to promulgate legislative rules.</w:t>
      </w:r>
    </w:p>
    <w:p w14:paraId="71E10A6F" w14:textId="77777777" w:rsidR="00E93C86" w:rsidRDefault="00E93C86" w:rsidP="00E93C86">
      <w:pPr>
        <w:pStyle w:val="SectionHeading"/>
      </w:pPr>
      <w:r>
        <w:t xml:space="preserve">§64- 9 - 1. Board of Medicine. </w:t>
      </w:r>
    </w:p>
    <w:p w14:paraId="615A4101" w14:textId="77777777" w:rsidR="00E93C86" w:rsidRDefault="00E93C86" w:rsidP="00E93C86">
      <w:pPr>
        <w:pStyle w:val="SectionBody"/>
      </w:pPr>
      <w:r>
        <w:t xml:space="preserve">The legislative rule filed in the State Register on July 25, 2025, authorized under the authority of §30-3E-3 of this code, relating to the Board of Medicine (licensure, practice requirements, disciplinary and complaint procedures, continuing education, physician assistants, </w:t>
      </w:r>
      <w:hyperlink r:id="rId13" w:history="1">
        <w:r w:rsidRPr="00F62B5A">
          <w:rPr>
            <w:rStyle w:val="Hyperlink"/>
            <w:rFonts w:eastAsiaTheme="minorHAnsi"/>
          </w:rPr>
          <w:t>11 CSR 01B</w:t>
        </w:r>
      </w:hyperlink>
      <w:r>
        <w:t xml:space="preserve">), is authorized. </w:t>
      </w:r>
    </w:p>
    <w:p w14:paraId="5E7C2E8A" w14:textId="77777777" w:rsidR="00C33014" w:rsidRDefault="00C33014" w:rsidP="00CC1F3B">
      <w:pPr>
        <w:pStyle w:val="Note"/>
      </w:pPr>
    </w:p>
    <w:p w14:paraId="5D1245B0" w14:textId="73C4DDAC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E93C86" w:rsidRPr="00E93C86">
        <w:t>authorize the Board of Medicine to promulgate a legislative rule relating to licensure, practice requirements</w:t>
      </w:r>
      <w:r w:rsidR="00E93C86">
        <w:t>,</w:t>
      </w:r>
      <w:r w:rsidR="00E93C86" w:rsidRPr="00E93C86">
        <w:t xml:space="preserve"> disciplinary and complaint procedures, continuing education, physician assistants.</w:t>
      </w:r>
    </w:p>
    <w:p w14:paraId="6154AD3D" w14:textId="77777777" w:rsidR="00314A45" w:rsidRDefault="00314A45" w:rsidP="00314A45">
      <w:pPr>
        <w:pStyle w:val="Note"/>
      </w:pPr>
      <w:r>
        <w:t>This section is new; therefore, strike-throughs and underscoring have been omitted.</w:t>
      </w:r>
    </w:p>
    <w:p w14:paraId="21085DCF" w14:textId="0BEB6A2B" w:rsidR="006865E9" w:rsidRPr="00303684" w:rsidRDefault="006865E9" w:rsidP="00314A45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80B2" w14:textId="77777777" w:rsidR="00E93C86" w:rsidRPr="00B844FE" w:rsidRDefault="00E93C86" w:rsidP="00B844FE">
      <w:r>
        <w:separator/>
      </w:r>
    </w:p>
  </w:endnote>
  <w:endnote w:type="continuationSeparator" w:id="0">
    <w:p w14:paraId="04F662F8" w14:textId="77777777" w:rsidR="00E93C86" w:rsidRPr="00B844FE" w:rsidRDefault="00E93C8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A17498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A6B9DE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522B0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3E58" w14:textId="77777777" w:rsidR="00E93C86" w:rsidRPr="00B844FE" w:rsidRDefault="00E93C86" w:rsidP="00B844FE">
      <w:r>
        <w:separator/>
      </w:r>
    </w:p>
  </w:footnote>
  <w:footnote w:type="continuationSeparator" w:id="0">
    <w:p w14:paraId="66251C09" w14:textId="77777777" w:rsidR="00E93C86" w:rsidRPr="00B844FE" w:rsidRDefault="00E93C8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AB54" w14:textId="77777777" w:rsidR="002A0269" w:rsidRPr="00B844FE" w:rsidRDefault="00D3380F">
    <w:pPr>
      <w:pStyle w:val="Header"/>
    </w:pPr>
    <w:sdt>
      <w:sdtPr>
        <w:id w:val="-684364211"/>
        <w:placeholder>
          <w:docPart w:val="5612B5B3A86846D0BCCCBC577E510FA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612B5B3A86846D0BCCCBC577E510FA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C2E4" w14:textId="0179C8C0" w:rsidR="00C33014" w:rsidRPr="00686E9A" w:rsidRDefault="00E93C86" w:rsidP="000573A9">
    <w:pPr>
      <w:pStyle w:val="HeaderStyle"/>
      <w:rPr>
        <w:sz w:val="22"/>
        <w:szCs w:val="22"/>
      </w:rPr>
    </w:pPr>
    <w:r>
      <w:t>11 CSR 01B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bookmarkStart w:id="0" w:name="_Hlk218751514"/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2026R250</w:t>
        </w:r>
        <w:r w:rsidR="009137DF">
          <w:rPr>
            <w:sz w:val="22"/>
            <w:szCs w:val="22"/>
          </w:rPr>
          <w:t>6H</w:t>
        </w:r>
        <w:r>
          <w:rPr>
            <w:sz w:val="22"/>
            <w:szCs w:val="22"/>
          </w:rPr>
          <w:t xml:space="preserve"> 2026R250</w:t>
        </w:r>
        <w:r w:rsidR="009137DF">
          <w:rPr>
            <w:sz w:val="22"/>
            <w:szCs w:val="22"/>
          </w:rPr>
          <w:t>5S</w:t>
        </w:r>
      </w:sdtContent>
    </w:sdt>
    <w:bookmarkEnd w:id="0"/>
  </w:p>
  <w:p w14:paraId="33E66D4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DBEB6" w14:textId="1F72EFA7" w:rsidR="00E93C86" w:rsidRPr="00F62B5A" w:rsidRDefault="00E93C86" w:rsidP="000765E0">
    <w:pPr>
      <w:pStyle w:val="HeaderStyle"/>
      <w:tabs>
        <w:tab w:val="clear" w:pos="4680"/>
        <w:tab w:val="clear" w:pos="9360"/>
        <w:tab w:val="left" w:pos="6480"/>
        <w:tab w:val="left" w:pos="8340"/>
      </w:tabs>
    </w:pPr>
    <w:r>
      <w:t>11 CSR 01B</w:t>
    </w:r>
    <w:r w:rsidR="000765E0">
      <w:tab/>
    </w:r>
    <w:sdt>
      <w:sdtPr>
        <w:rPr>
          <w:sz w:val="22"/>
          <w:szCs w:val="22"/>
        </w:rPr>
        <w:alias w:val="CBD Number"/>
        <w:tag w:val="CBD Number"/>
        <w:id w:val="-82072116"/>
        <w:showingPlcHdr/>
        <w:text/>
      </w:sdtPr>
      <w:sdtEndPr/>
      <w:sdtContent>
        <w:r w:rsidR="0010032D">
          <w:rPr>
            <w:sz w:val="22"/>
            <w:szCs w:val="22"/>
          </w:rPr>
          <w:t xml:space="preserve">     </w:t>
        </w:r>
      </w:sdtContent>
    </w:sdt>
    <w:r w:rsidR="000765E0">
      <w:tab/>
    </w:r>
  </w:p>
  <w:p w14:paraId="6F40600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86"/>
    <w:rsid w:val="0000526A"/>
    <w:rsid w:val="000573A9"/>
    <w:rsid w:val="000765E0"/>
    <w:rsid w:val="00085D22"/>
    <w:rsid w:val="00093AB0"/>
    <w:rsid w:val="000C5C77"/>
    <w:rsid w:val="000E3912"/>
    <w:rsid w:val="0010032D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14A45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5A718F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E5777"/>
    <w:rsid w:val="007F1CF5"/>
    <w:rsid w:val="00834EDE"/>
    <w:rsid w:val="008736AA"/>
    <w:rsid w:val="008D275D"/>
    <w:rsid w:val="009137DF"/>
    <w:rsid w:val="00946186"/>
    <w:rsid w:val="00980327"/>
    <w:rsid w:val="00986478"/>
    <w:rsid w:val="009B5557"/>
    <w:rsid w:val="009E3530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06577"/>
    <w:rsid w:val="00D3380F"/>
    <w:rsid w:val="00D54EE7"/>
    <w:rsid w:val="00D579FC"/>
    <w:rsid w:val="00D81C16"/>
    <w:rsid w:val="00DA5149"/>
    <w:rsid w:val="00DE526B"/>
    <w:rsid w:val="00DF199D"/>
    <w:rsid w:val="00E01542"/>
    <w:rsid w:val="00E365F1"/>
    <w:rsid w:val="00E5628B"/>
    <w:rsid w:val="00E62F48"/>
    <w:rsid w:val="00E831B3"/>
    <w:rsid w:val="00E93C86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4612A"/>
  <w15:chartTrackingRefBased/>
  <w15:docId w15:val="{FF812003-C61B-433A-9E18-CE3603EF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E93C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0765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1-01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CCAE53DF42440D89D43419AF24C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EBC27-8B6C-4CE8-8943-38878B61512F}"/>
      </w:docPartPr>
      <w:docPartBody>
        <w:p w:rsidR="00D15842" w:rsidRDefault="00D15842">
          <w:pPr>
            <w:pStyle w:val="9CCCAE53DF42440D89D43419AF24C129"/>
          </w:pPr>
          <w:r w:rsidRPr="00B844FE">
            <w:t>Prefix Text</w:t>
          </w:r>
        </w:p>
      </w:docPartBody>
    </w:docPart>
    <w:docPart>
      <w:docPartPr>
        <w:name w:val="5612B5B3A86846D0BCCCBC577E510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8ADB7-465B-44C6-9199-CBC5B340B5C6}"/>
      </w:docPartPr>
      <w:docPartBody>
        <w:p w:rsidR="00D15842" w:rsidRDefault="00D15842">
          <w:pPr>
            <w:pStyle w:val="5612B5B3A86846D0BCCCBC577E510FA6"/>
          </w:pPr>
          <w:r w:rsidRPr="00B844FE">
            <w:t>[Type here]</w:t>
          </w:r>
        </w:p>
      </w:docPartBody>
    </w:docPart>
    <w:docPart>
      <w:docPartPr>
        <w:name w:val="AC71265321F04923990DF152552EC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0966E-9AFA-4E25-8CDB-5832464CF75B}"/>
      </w:docPartPr>
      <w:docPartBody>
        <w:p w:rsidR="00D15842" w:rsidRDefault="00D15842">
          <w:pPr>
            <w:pStyle w:val="AC71265321F04923990DF152552ECB0D"/>
          </w:pPr>
          <w:r w:rsidRPr="00B844FE">
            <w:t>Number</w:t>
          </w:r>
        </w:p>
      </w:docPartBody>
    </w:docPart>
    <w:docPart>
      <w:docPartPr>
        <w:name w:val="A760F66C7C244DFEABD1F2AF39C7B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1EF76-90A6-4512-93BE-09FF0EC64C96}"/>
      </w:docPartPr>
      <w:docPartBody>
        <w:p w:rsidR="00D15842" w:rsidRDefault="00D15842">
          <w:pPr>
            <w:pStyle w:val="A760F66C7C244DFEABD1F2AF39C7B0B9"/>
          </w:pPr>
          <w:r w:rsidRPr="00B844FE">
            <w:t>Enter Sponsors Here</w:t>
          </w:r>
        </w:p>
      </w:docPartBody>
    </w:docPart>
    <w:docPart>
      <w:docPartPr>
        <w:name w:val="3B07A483C655427FA3660EC8FD2BB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F4598-E1BC-4923-A530-11B86E19C7DF}"/>
      </w:docPartPr>
      <w:docPartBody>
        <w:p w:rsidR="00D15842" w:rsidRDefault="00D15842">
          <w:pPr>
            <w:pStyle w:val="3B07A483C655427FA3660EC8FD2BB74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42"/>
    <w:rsid w:val="00654C06"/>
    <w:rsid w:val="007E5777"/>
    <w:rsid w:val="00D15842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CCAE53DF42440D89D43419AF24C129">
    <w:name w:val="9CCCAE53DF42440D89D43419AF24C129"/>
  </w:style>
  <w:style w:type="paragraph" w:customStyle="1" w:styleId="5612B5B3A86846D0BCCCBC577E510FA6">
    <w:name w:val="5612B5B3A86846D0BCCCBC577E510FA6"/>
  </w:style>
  <w:style w:type="paragraph" w:customStyle="1" w:styleId="AC71265321F04923990DF152552ECB0D">
    <w:name w:val="AC71265321F04923990DF152552ECB0D"/>
  </w:style>
  <w:style w:type="paragraph" w:customStyle="1" w:styleId="A760F66C7C244DFEABD1F2AF39C7B0B9">
    <w:name w:val="A760F66C7C244DFEABD1F2AF39C7B0B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B07A483C655427FA3660EC8FD2BB745">
    <w:name w:val="3B07A483C655427FA3660EC8FD2BB7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